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59" w:rsidRDefault="002A1029">
      <w:pPr>
        <w:pStyle w:val="1"/>
      </w:pPr>
      <w:bookmarkStart w:id="0" w:name="_Toc1371"/>
      <w:bookmarkStart w:id="1" w:name="_Toc25414"/>
      <w:r>
        <w:rPr>
          <w:rFonts w:hint="eastAsia"/>
        </w:rPr>
        <w:t>泉州市儿童医院标书</w:t>
      </w:r>
      <w:bookmarkEnd w:id="0"/>
      <w:bookmarkEnd w:id="1"/>
      <w:r w:rsidR="00202287">
        <w:rPr>
          <w:rFonts w:hint="eastAsia"/>
        </w:rPr>
        <w:t>说明</w:t>
      </w:r>
    </w:p>
    <w:p w:rsidR="00091669" w:rsidRPr="00091669" w:rsidRDefault="00091669">
      <w:pPr>
        <w:pStyle w:val="2"/>
        <w:rPr>
          <w:color w:val="FF0000"/>
        </w:rPr>
      </w:pPr>
      <w:bookmarkStart w:id="2" w:name="_Toc5010"/>
      <w:bookmarkStart w:id="3" w:name="_Toc7343"/>
    </w:p>
    <w:p w:rsidR="00E27F59" w:rsidRDefault="002A1029">
      <w:pPr>
        <w:pStyle w:val="2"/>
      </w:pPr>
      <w:r>
        <w:rPr>
          <w:rFonts w:hint="eastAsia"/>
        </w:rPr>
        <w:t>一、关于“胶装成册”（胶装）</w:t>
      </w:r>
      <w:bookmarkEnd w:id="2"/>
      <w:bookmarkEnd w:id="3"/>
      <w:r>
        <w:rPr>
          <w:rFonts w:hint="eastAsia"/>
        </w:rPr>
        <w:t>及文件袋封装</w:t>
      </w:r>
    </w:p>
    <w:p w:rsidR="00E27F59" w:rsidRDefault="002A1029">
      <w:r>
        <w:rPr>
          <w:rFonts w:hint="eastAsia"/>
        </w:rPr>
        <w:t>文件袋封装示例：</w:t>
      </w:r>
    </w:p>
    <w:p w:rsidR="00E27F59" w:rsidRDefault="00E27F59"/>
    <w:p w:rsidR="00E27F59" w:rsidRDefault="0001380E">
      <w:r>
        <w:rPr>
          <w:noProof/>
        </w:rPr>
        <w:drawing>
          <wp:inline distT="0" distB="0" distL="0" distR="0">
            <wp:extent cx="6122194" cy="6858000"/>
            <wp:effectExtent l="19050" t="0" r="0" b="0"/>
            <wp:docPr id="2" name="图片 1" descr="C:\Users\ADMINI~1\AppData\Local\Temp\WeChat Files\050187791e7db3e8ef16a0389b41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50187791e7db3e8ef16a0389b41f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AA" w:rsidRDefault="00911EAA"/>
    <w:p w:rsidR="00E27F59" w:rsidRDefault="002A1029">
      <w:r>
        <w:rPr>
          <w:rFonts w:hint="eastAsia"/>
        </w:rPr>
        <w:t>装订示例：</w:t>
      </w:r>
    </w:p>
    <w:p w:rsidR="00E27F59" w:rsidRDefault="002A1029">
      <w:r>
        <w:rPr>
          <w:rFonts w:hint="eastAsia"/>
          <w:noProof/>
        </w:rPr>
        <w:drawing>
          <wp:inline distT="0" distB="0" distL="114300" distR="114300">
            <wp:extent cx="5417185" cy="6919595"/>
            <wp:effectExtent l="19050" t="0" r="0" b="0"/>
            <wp:docPr id="50" name="图片 50" descr="1574908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74908635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080" cy="69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59" w:rsidRDefault="002A1029">
      <w:pPr>
        <w:pStyle w:val="2"/>
      </w:pPr>
      <w:bookmarkStart w:id="4" w:name="_Toc10314"/>
      <w:r>
        <w:rPr>
          <w:rFonts w:hint="eastAsia"/>
        </w:rPr>
        <w:t>二、关于标书</w:t>
      </w:r>
      <w:bookmarkEnd w:id="4"/>
      <w:r w:rsidR="00CC07E6">
        <w:rPr>
          <w:rFonts w:hint="eastAsia"/>
        </w:rPr>
        <w:t>的说明</w:t>
      </w:r>
    </w:p>
    <w:p w:rsidR="001A5B2F" w:rsidRDefault="002A1029" w:rsidP="001A5B2F">
      <w:pPr>
        <w:ind w:firstLineChars="200" w:firstLine="600"/>
      </w:pPr>
      <w:r>
        <w:rPr>
          <w:rFonts w:hint="eastAsia"/>
        </w:rPr>
        <w:t>以下为标书范本（从封面开始），建议提供带有目录、页码的标书，且按照以下推荐的目录顺序制作标书。标书</w:t>
      </w:r>
      <w:r w:rsidR="00D93D62">
        <w:rPr>
          <w:rFonts w:hint="eastAsia"/>
        </w:rPr>
        <w:t>封面须有参标项目名称、</w:t>
      </w:r>
      <w:r w:rsidR="002065EA">
        <w:rPr>
          <w:rFonts w:hint="eastAsia"/>
        </w:rPr>
        <w:t>合同包</w:t>
      </w:r>
      <w:r w:rsidR="002065EA">
        <w:rPr>
          <w:rFonts w:hint="eastAsia"/>
        </w:rPr>
        <w:lastRenderedPageBreak/>
        <w:t>号</w:t>
      </w:r>
      <w:r w:rsidR="00D93D62">
        <w:rPr>
          <w:rFonts w:hint="eastAsia"/>
        </w:rPr>
        <w:t>、供应商名称（加公章）、</w:t>
      </w:r>
      <w:r w:rsidR="002065EA">
        <w:rPr>
          <w:rFonts w:hint="eastAsia"/>
        </w:rPr>
        <w:t>业务员、联系方式</w:t>
      </w:r>
      <w:r w:rsidR="00D93D62">
        <w:rPr>
          <w:rFonts w:hint="eastAsia"/>
        </w:rPr>
        <w:t>，</w:t>
      </w:r>
      <w:r w:rsidR="00D93D62" w:rsidRPr="003D4232">
        <w:rPr>
          <w:rFonts w:hint="eastAsia"/>
          <w:color w:val="FF0000"/>
        </w:rPr>
        <w:t>标书上的日期为开标当天的日期。</w:t>
      </w:r>
    </w:p>
    <w:p w:rsidR="00E27F59" w:rsidRDefault="002A1029">
      <w:pPr>
        <w:pStyle w:val="2"/>
        <w:numPr>
          <w:ilvl w:val="0"/>
          <w:numId w:val="1"/>
        </w:numPr>
      </w:pPr>
      <w:r>
        <w:rPr>
          <w:rFonts w:hint="eastAsia"/>
        </w:rPr>
        <w:t>关于目录的说明</w:t>
      </w:r>
    </w:p>
    <w:p w:rsidR="00E27F59" w:rsidRDefault="002A1029">
      <w:r>
        <w:rPr>
          <w:rFonts w:hint="eastAsia"/>
        </w:rPr>
        <w:t>1. </w:t>
      </w:r>
      <w:r>
        <w:rPr>
          <w:rFonts w:hint="eastAsia"/>
        </w:rPr>
        <w:t>报价单及承诺函</w:t>
      </w:r>
      <w:r>
        <w:rPr>
          <w:rFonts w:hint="eastAsia"/>
        </w:rPr>
        <w:t>;</w:t>
      </w:r>
    </w:p>
    <w:p w:rsidR="00955F30" w:rsidRPr="00955F30" w:rsidRDefault="002A1029">
      <w:r>
        <w:rPr>
          <w:rFonts w:hint="eastAsia"/>
        </w:rPr>
        <w:t>2. </w:t>
      </w:r>
      <w:r>
        <w:rPr>
          <w:rFonts w:hint="eastAsia"/>
        </w:rPr>
        <w:t>医疗器械注册证</w:t>
      </w:r>
      <w:r w:rsidR="00FD0D83">
        <w:rPr>
          <w:rFonts w:hint="eastAsia"/>
          <w:sz w:val="28"/>
          <w:szCs w:val="28"/>
        </w:rPr>
        <w:t>或医疗器械备案凭证</w:t>
      </w:r>
      <w:r w:rsidR="00FD0D83">
        <w:rPr>
          <w:rFonts w:hint="eastAsia"/>
        </w:rPr>
        <w:t>复印件</w:t>
      </w:r>
      <w:r>
        <w:rPr>
          <w:rFonts w:hint="eastAsia"/>
        </w:rPr>
        <w:t>（不属于医疗器械的请附上说明）</w:t>
      </w:r>
      <w:r>
        <w:rPr>
          <w:rFonts w:hint="eastAsia"/>
        </w:rPr>
        <w:t>;</w:t>
      </w:r>
    </w:p>
    <w:p w:rsidR="00E27F59" w:rsidRDefault="002A1029">
      <w:r>
        <w:rPr>
          <w:rFonts w:hint="eastAsia"/>
        </w:rPr>
        <w:t>3. </w:t>
      </w:r>
      <w:r w:rsidR="00493783">
        <w:rPr>
          <w:rFonts w:hint="eastAsia"/>
        </w:rPr>
        <w:t>①厂家三证（营业执照、医疗器械生产许可证等</w:t>
      </w:r>
      <w:r>
        <w:rPr>
          <w:rFonts w:hint="eastAsia"/>
        </w:rPr>
        <w:t>），（不属于医疗器械的请附上说明）</w:t>
      </w:r>
      <w:r>
        <w:rPr>
          <w:rFonts w:hint="eastAsia"/>
        </w:rPr>
        <w:t>;</w:t>
      </w:r>
    </w:p>
    <w:p w:rsidR="00E27F59" w:rsidRDefault="002A1029" w:rsidP="00955F30">
      <w:pPr>
        <w:ind w:firstLineChars="100" w:firstLine="300"/>
      </w:pPr>
      <w:r>
        <w:rPr>
          <w:rFonts w:hint="eastAsia"/>
        </w:rPr>
        <w:t>②厂家授权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（授权时间期限不小于</w:t>
      </w:r>
      <w:r w:rsidR="00862B12">
        <w:rPr>
          <w:rFonts w:ascii="微软雅黑" w:eastAsia="微软雅黑" w:hAnsi="微软雅黑" w:hint="eastAsia"/>
          <w:b/>
          <w:bCs/>
          <w:color w:val="555555"/>
          <w:sz w:val="36"/>
          <w:szCs w:val="36"/>
        </w:rPr>
        <w:t>1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年）</w:t>
      </w:r>
      <w:r>
        <w:rPr>
          <w:rFonts w:hint="eastAsia"/>
        </w:rPr>
        <w:t>;</w:t>
      </w:r>
    </w:p>
    <w:p w:rsidR="00E27F59" w:rsidRDefault="00955F30">
      <w:r>
        <w:rPr>
          <w:rFonts w:hint="eastAsia"/>
        </w:rPr>
        <w:t>4</w:t>
      </w:r>
      <w:r w:rsidR="002A1029">
        <w:rPr>
          <w:rFonts w:hint="eastAsia"/>
        </w:rPr>
        <w:t>. </w:t>
      </w:r>
      <w:r w:rsidR="002A1029">
        <w:rPr>
          <w:rFonts w:hint="eastAsia"/>
        </w:rPr>
        <w:t>①逐级代理商三证（营业执照、医疗器械</w:t>
      </w:r>
      <w:r w:rsidR="00493783">
        <w:rPr>
          <w:rFonts w:hint="eastAsia"/>
        </w:rPr>
        <w:t>经营</w:t>
      </w:r>
      <w:r w:rsidR="002A1029">
        <w:rPr>
          <w:rFonts w:hint="eastAsia"/>
        </w:rPr>
        <w:t>许可证</w:t>
      </w:r>
      <w:r w:rsidR="00493783">
        <w:rPr>
          <w:rFonts w:hint="eastAsia"/>
        </w:rPr>
        <w:t>或</w:t>
      </w:r>
      <w:r w:rsidR="002A1029">
        <w:rPr>
          <w:rFonts w:hint="eastAsia"/>
        </w:rPr>
        <w:t>医疗器械经营备案凭证）</w:t>
      </w:r>
      <w:r w:rsidR="002A1029">
        <w:rPr>
          <w:rFonts w:hint="eastAsia"/>
        </w:rPr>
        <w:t>;</w:t>
      </w:r>
    </w:p>
    <w:p w:rsidR="00E27F59" w:rsidRDefault="002A1029" w:rsidP="00955F30">
      <w:pPr>
        <w:ind w:firstLineChars="100" w:firstLine="300"/>
      </w:pPr>
      <w:r>
        <w:rPr>
          <w:rFonts w:hint="eastAsia"/>
        </w:rPr>
        <w:t>②</w:t>
      </w:r>
      <w:r w:rsidR="00955F30">
        <w:rPr>
          <w:rFonts w:hint="eastAsia"/>
        </w:rPr>
        <w:t>逐级</w:t>
      </w:r>
      <w:r>
        <w:rPr>
          <w:rFonts w:hint="eastAsia"/>
        </w:rPr>
        <w:t>代理授权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（授权时间期限不小于</w:t>
      </w:r>
      <w:r w:rsidR="00862B12">
        <w:rPr>
          <w:rFonts w:ascii="微软雅黑" w:eastAsia="微软雅黑" w:hAnsi="微软雅黑" w:hint="eastAsia"/>
          <w:b/>
          <w:bCs/>
          <w:color w:val="555555"/>
          <w:sz w:val="36"/>
          <w:szCs w:val="36"/>
        </w:rPr>
        <w:t>1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年）</w:t>
      </w:r>
      <w:r>
        <w:rPr>
          <w:rFonts w:hint="eastAsia"/>
        </w:rPr>
        <w:t>;</w:t>
      </w:r>
    </w:p>
    <w:p w:rsidR="00E27F59" w:rsidRPr="00556740" w:rsidRDefault="002A1029">
      <w:pPr>
        <w:rPr>
          <w:color w:val="FF0000"/>
        </w:rPr>
      </w:pPr>
      <w:r>
        <w:rPr>
          <w:rFonts w:hint="eastAsia"/>
        </w:rPr>
        <w:t>5.</w:t>
      </w:r>
      <w:r>
        <w:rPr>
          <w:rFonts w:hint="eastAsia"/>
        </w:rPr>
        <w:t>业务员授权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（授权时间期限不小于</w:t>
      </w:r>
      <w:r w:rsidR="00862B12">
        <w:rPr>
          <w:rFonts w:ascii="微软雅黑" w:eastAsia="微软雅黑" w:hAnsi="微软雅黑" w:hint="eastAsia"/>
          <w:b/>
          <w:bCs/>
          <w:color w:val="555555"/>
          <w:sz w:val="36"/>
          <w:szCs w:val="36"/>
        </w:rPr>
        <w:t>1</w:t>
      </w:r>
      <w:r w:rsidR="00862B12">
        <w:rPr>
          <w:rFonts w:ascii="微软雅黑" w:eastAsia="微软雅黑" w:hAnsi="微软雅黑" w:hint="eastAsia"/>
          <w:b/>
          <w:bCs/>
          <w:color w:val="555555"/>
          <w:sz w:val="28"/>
          <w:szCs w:val="28"/>
        </w:rPr>
        <w:t>年，</w:t>
      </w:r>
      <w:r w:rsidRPr="00556740">
        <w:rPr>
          <w:rFonts w:hint="eastAsia"/>
          <w:b/>
          <w:color w:val="FF0000"/>
        </w:rPr>
        <w:t>需</w:t>
      </w:r>
      <w:r w:rsidR="00702840" w:rsidRPr="00556740">
        <w:rPr>
          <w:rFonts w:hint="eastAsia"/>
          <w:b/>
          <w:color w:val="FF0000"/>
        </w:rPr>
        <w:t>法人</w:t>
      </w:r>
      <w:r w:rsidRPr="00556740">
        <w:rPr>
          <w:rFonts w:hint="eastAsia"/>
          <w:b/>
          <w:color w:val="FF0000"/>
        </w:rPr>
        <w:t>签字</w:t>
      </w:r>
      <w:r w:rsidR="00F03B2A" w:rsidRPr="00556740">
        <w:rPr>
          <w:rFonts w:hint="eastAsia"/>
          <w:b/>
          <w:color w:val="FF0000"/>
        </w:rPr>
        <w:t>或</w:t>
      </w:r>
      <w:r w:rsidR="0039082D">
        <w:rPr>
          <w:rFonts w:hint="eastAsia"/>
          <w:b/>
          <w:color w:val="FF0000"/>
        </w:rPr>
        <w:t>签</w:t>
      </w:r>
      <w:r w:rsidR="00F03B2A" w:rsidRPr="00556740">
        <w:rPr>
          <w:rFonts w:hint="eastAsia"/>
          <w:b/>
          <w:color w:val="FF0000"/>
        </w:rPr>
        <w:t>章</w:t>
      </w:r>
      <w:r w:rsidRPr="00556740">
        <w:rPr>
          <w:rFonts w:hint="eastAsia"/>
          <w:b/>
          <w:color w:val="FF0000"/>
        </w:rPr>
        <w:t>方能生效）</w:t>
      </w:r>
      <w:r w:rsidRPr="00556740">
        <w:rPr>
          <w:rFonts w:hint="eastAsia"/>
          <w:color w:val="FF0000"/>
        </w:rPr>
        <w:t>;</w:t>
      </w:r>
    </w:p>
    <w:p w:rsidR="00E27F59" w:rsidRDefault="002A1029">
      <w:r>
        <w:rPr>
          <w:rFonts w:hint="eastAsia"/>
        </w:rPr>
        <w:t>6.</w:t>
      </w:r>
      <w:r>
        <w:rPr>
          <w:rFonts w:hint="eastAsia"/>
        </w:rPr>
        <w:t>法人及业务员身份证复印件</w:t>
      </w:r>
      <w:r>
        <w:rPr>
          <w:rFonts w:hint="eastAsia"/>
        </w:rPr>
        <w:t>;</w:t>
      </w:r>
    </w:p>
    <w:p w:rsidR="00BE7C8E" w:rsidRPr="00BE7C8E" w:rsidRDefault="002A1029">
      <w:r>
        <w:rPr>
          <w:rFonts w:hint="eastAsia"/>
        </w:rPr>
        <w:t>7.</w:t>
      </w:r>
      <w:r>
        <w:rPr>
          <w:rFonts w:hint="eastAsia"/>
        </w:rPr>
        <w:t>征信证明材料：（信用记录查询结果</w:t>
      </w:r>
      <w:r w:rsidR="00A64067">
        <w:rPr>
          <w:rFonts w:hint="eastAsia"/>
        </w:rPr>
        <w:t>:</w:t>
      </w:r>
      <w:r>
        <w:rPr>
          <w:rFonts w:hint="eastAsia"/>
        </w:rPr>
        <w:t>通过“信用中国”网站：</w:t>
      </w:r>
      <w:r>
        <w:rPr>
          <w:rFonts w:hint="eastAsia"/>
        </w:rPr>
        <w:t>www.creditchina.gov.cn</w:t>
      </w:r>
      <w:r w:rsidR="00EE33B0">
        <w:rPr>
          <w:rFonts w:hint="eastAsia"/>
        </w:rPr>
        <w:t>、</w:t>
      </w:r>
      <w:r w:rsidR="0028729A">
        <w:rPr>
          <w:rFonts w:hint="eastAsia"/>
        </w:rPr>
        <w:t>或</w:t>
      </w:r>
      <w:r>
        <w:rPr>
          <w:rFonts w:hint="eastAsia"/>
        </w:rPr>
        <w:t>中国政府采购网：</w:t>
      </w:r>
      <w:hyperlink r:id="rId11" w:history="1">
        <w:r w:rsidR="00BE7C8E" w:rsidRPr="00B90C3E">
          <w:rPr>
            <w:rStyle w:val="a9"/>
            <w:rFonts w:hint="eastAsia"/>
          </w:rPr>
          <w:t>www.ccgp.gov.cn</w:t>
        </w:r>
      </w:hyperlink>
      <w:r>
        <w:rPr>
          <w:rFonts w:hint="eastAsia"/>
        </w:rPr>
        <w:t>）；</w:t>
      </w:r>
      <w:r w:rsidR="00BE7C8E">
        <w:t xml:space="preserve"> </w:t>
      </w:r>
    </w:p>
    <w:p w:rsidR="00E27F59" w:rsidRDefault="002A1029">
      <w:r>
        <w:rPr>
          <w:rFonts w:hint="eastAsia"/>
        </w:rPr>
        <w:t>8.</w:t>
      </w:r>
      <w:r>
        <w:rPr>
          <w:rFonts w:hint="eastAsia"/>
        </w:rPr>
        <w:t>生产厂家及代理商之间逐级售后服务承诺书及质量保证协议书</w:t>
      </w:r>
      <w:r w:rsidR="004229C5">
        <w:rPr>
          <w:rFonts w:hint="eastAsia"/>
        </w:rPr>
        <w:t>（</w:t>
      </w:r>
      <w:r w:rsidR="004229C5" w:rsidRPr="004229C5">
        <w:rPr>
          <w:rFonts w:hint="eastAsia"/>
          <w:color w:val="FF0000"/>
        </w:rPr>
        <w:t>盖章和签字</w:t>
      </w:r>
      <w:r w:rsidR="00AF2803">
        <w:rPr>
          <w:rFonts w:hint="eastAsia"/>
          <w:color w:val="FF0000"/>
        </w:rPr>
        <w:t>/</w:t>
      </w:r>
      <w:r w:rsidR="0039082D" w:rsidRPr="0039082D">
        <w:rPr>
          <w:rFonts w:hint="eastAsia"/>
          <w:color w:val="FF0000"/>
        </w:rPr>
        <w:t>签章</w:t>
      </w:r>
      <w:r w:rsidR="004229C5" w:rsidRPr="004229C5">
        <w:rPr>
          <w:rFonts w:hint="eastAsia"/>
          <w:color w:val="FF0000"/>
        </w:rPr>
        <w:t>的地方都须完整</w:t>
      </w:r>
      <w:r w:rsidR="004229C5">
        <w:rPr>
          <w:rFonts w:hint="eastAsia"/>
        </w:rPr>
        <w:t>）</w:t>
      </w:r>
      <w:r>
        <w:rPr>
          <w:rFonts w:hint="eastAsia"/>
        </w:rPr>
        <w:t>;</w:t>
      </w:r>
    </w:p>
    <w:p w:rsidR="00E27F59" w:rsidRDefault="002A1029">
      <w:r>
        <w:rPr>
          <w:rFonts w:hint="eastAsia"/>
        </w:rPr>
        <w:t>9.</w:t>
      </w:r>
      <w:r>
        <w:rPr>
          <w:rFonts w:hint="eastAsia"/>
        </w:rPr>
        <w:t>比价依据（福建省内同一产品同一规格型号的近一年内成交价格）例如：合同或发票复印件（需能直观明了查看到规格、型号、单位、数量、单价等信息）</w:t>
      </w:r>
      <w:r>
        <w:rPr>
          <w:rFonts w:hint="eastAsia"/>
        </w:rPr>
        <w:t>;</w:t>
      </w:r>
    </w:p>
    <w:p w:rsidR="00E27F59" w:rsidRDefault="002A1029">
      <w:r>
        <w:rPr>
          <w:rFonts w:hint="eastAsia"/>
        </w:rPr>
        <w:t>10.</w:t>
      </w:r>
      <w:r>
        <w:rPr>
          <w:rFonts w:hint="eastAsia"/>
        </w:rPr>
        <w:t>进口产品需提供合法来源的进口证明材料，如报关单等（非进口直接写明国内产地无需报关）</w:t>
      </w:r>
      <w:r>
        <w:rPr>
          <w:rFonts w:hint="eastAsia"/>
        </w:rPr>
        <w:t>;</w:t>
      </w:r>
    </w:p>
    <w:p w:rsidR="00F03B2A" w:rsidRDefault="00F03B2A">
      <w:pPr>
        <w:rPr>
          <w:rFonts w:ascii="宋体" w:hAnsi="宋体" w:cs="宋体"/>
          <w:kern w:val="0"/>
          <w:sz w:val="28"/>
          <w:szCs w:val="28"/>
        </w:rPr>
      </w:pPr>
      <w:r>
        <w:rPr>
          <w:rFonts w:hint="eastAsia"/>
        </w:rPr>
        <w:lastRenderedPageBreak/>
        <w:t>11</w:t>
      </w:r>
      <w:r>
        <w:rPr>
          <w:rFonts w:hint="eastAsia"/>
        </w:rPr>
        <w:t>、</w:t>
      </w:r>
      <w:r w:rsidRPr="00E16FD0">
        <w:rPr>
          <w:rFonts w:ascii="宋体" w:hAnsi="宋体" w:cs="宋体" w:hint="eastAsia"/>
          <w:kern w:val="0"/>
          <w:sz w:val="28"/>
          <w:szCs w:val="28"/>
        </w:rPr>
        <w:t>所投产品若在福建省药械联合限价阳光采购平台的目录内，需截图打印；</w:t>
      </w:r>
      <w:r>
        <w:rPr>
          <w:rFonts w:ascii="宋体" w:hAnsi="宋体" w:cs="宋体" w:hint="eastAsia"/>
          <w:kern w:val="0"/>
          <w:sz w:val="28"/>
          <w:szCs w:val="28"/>
        </w:rPr>
        <w:t>（未在福建省联合限价阳光采购平台的，请写明未在福建省联合限价阳光采购平台）</w:t>
      </w:r>
    </w:p>
    <w:p w:rsidR="00054DC5" w:rsidRDefault="005E0777" w:rsidP="00CE3B7A">
      <w:r>
        <w:rPr>
          <w:rFonts w:ascii="宋体" w:hAnsi="宋体" w:cs="宋体" w:hint="eastAsia"/>
          <w:kern w:val="0"/>
          <w:sz w:val="28"/>
          <w:szCs w:val="28"/>
        </w:rPr>
        <w:t>12</w:t>
      </w:r>
      <w:r>
        <w:rPr>
          <w:rFonts w:hint="eastAsia"/>
        </w:rPr>
        <w:t>、</w:t>
      </w:r>
      <w:r w:rsidR="00493783">
        <w:rPr>
          <w:rFonts w:hint="eastAsia"/>
        </w:rPr>
        <w:t>检验报告</w:t>
      </w:r>
      <w:r w:rsidR="00CE3B7A">
        <w:rPr>
          <w:rFonts w:hint="eastAsia"/>
        </w:rPr>
        <w:t>；</w:t>
      </w:r>
    </w:p>
    <w:p w:rsidR="00054DC5" w:rsidRPr="005E0777" w:rsidRDefault="00054DC5" w:rsidP="00CE3B7A">
      <w:r>
        <w:rPr>
          <w:rFonts w:hint="eastAsia"/>
        </w:rPr>
        <w:t>13</w:t>
      </w:r>
      <w:r>
        <w:rPr>
          <w:rFonts w:hint="eastAsia"/>
        </w:rPr>
        <w:t>、产品的使用说明</w:t>
      </w:r>
      <w:r w:rsidR="00493783">
        <w:rPr>
          <w:rFonts w:hint="eastAsia"/>
        </w:rPr>
        <w:t>；</w:t>
      </w:r>
    </w:p>
    <w:p w:rsidR="00CE3B7A" w:rsidRDefault="005E0777" w:rsidP="00CE3B7A">
      <w:r>
        <w:rPr>
          <w:rFonts w:hint="eastAsia"/>
        </w:rPr>
        <w:t>1</w:t>
      </w:r>
      <w:r w:rsidR="00054DC5">
        <w:rPr>
          <w:rFonts w:hint="eastAsia"/>
        </w:rPr>
        <w:t>4</w:t>
      </w:r>
      <w:r>
        <w:rPr>
          <w:rFonts w:hint="eastAsia"/>
        </w:rPr>
        <w:t>、</w:t>
      </w:r>
      <w:r w:rsidR="00CE3B7A">
        <w:rPr>
          <w:rFonts w:hint="eastAsia"/>
        </w:rPr>
        <w:t>产品的彩页</w:t>
      </w:r>
      <w:r w:rsidR="00493783">
        <w:rPr>
          <w:rFonts w:hint="eastAsia"/>
        </w:rPr>
        <w:t>；</w:t>
      </w:r>
    </w:p>
    <w:p w:rsidR="00E27F59" w:rsidRDefault="002A1029">
      <w:r>
        <w:rPr>
          <w:rFonts w:hint="eastAsia"/>
        </w:rPr>
        <w:t>注意：以上提供的所有材料均需加盖应标单位公章，各供应商需严格按照以上目录及顺序准备好所需材料，详细要求请查看以下范本列表。</w:t>
      </w:r>
    </w:p>
    <w:p w:rsidR="00E27F59" w:rsidRDefault="002A1029">
      <w:pPr>
        <w:pStyle w:val="2"/>
      </w:pPr>
      <w:bookmarkStart w:id="5" w:name="_Toc23229"/>
      <w:r>
        <w:rPr>
          <w:rFonts w:hint="eastAsia"/>
        </w:rPr>
        <w:t>四、关于标书正文内容</w:t>
      </w:r>
      <w:bookmarkEnd w:id="5"/>
      <w:r>
        <w:rPr>
          <w:rFonts w:hint="eastAsia"/>
        </w:rPr>
        <w:t>要求：</w:t>
      </w:r>
    </w:p>
    <w:p w:rsidR="002065EA" w:rsidRDefault="002A1029">
      <w:r>
        <w:rPr>
          <w:rFonts w:hint="eastAsia"/>
        </w:rPr>
        <w:t>1</w:t>
      </w:r>
      <w:r>
        <w:rPr>
          <w:rFonts w:hint="eastAsia"/>
        </w:rPr>
        <w:t>、</w:t>
      </w:r>
      <w:r w:rsidR="002065EA">
        <w:rPr>
          <w:rFonts w:hint="eastAsia"/>
        </w:rPr>
        <w:t>单独的合同包号不许拆包报名；</w:t>
      </w:r>
    </w:p>
    <w:p w:rsidR="002065EA" w:rsidRDefault="002A1029" w:rsidP="002065EA">
      <w:r>
        <w:rPr>
          <w:rFonts w:hint="eastAsia"/>
        </w:rPr>
        <w:t>2</w:t>
      </w:r>
      <w:r>
        <w:rPr>
          <w:rFonts w:hint="eastAsia"/>
        </w:rPr>
        <w:t>、</w:t>
      </w:r>
      <w:r w:rsidR="002065EA">
        <w:rPr>
          <w:rFonts w:hint="eastAsia"/>
        </w:rPr>
        <w:t>各个资质证件材料清晰可见经营生产范围、有效日期范围等关键信息；</w:t>
      </w:r>
    </w:p>
    <w:p w:rsidR="00E27F59" w:rsidRPr="002065EA" w:rsidRDefault="002A1029">
      <w:r>
        <w:rPr>
          <w:rFonts w:hint="eastAsia"/>
        </w:rPr>
        <w:t>3</w:t>
      </w:r>
      <w:r>
        <w:rPr>
          <w:rFonts w:hint="eastAsia"/>
        </w:rPr>
        <w:t>、</w:t>
      </w:r>
      <w:r w:rsidR="002065EA">
        <w:rPr>
          <w:rFonts w:hint="eastAsia"/>
        </w:rPr>
        <w:t>各个资质证件推荐单页展示；</w:t>
      </w:r>
    </w:p>
    <w:p w:rsidR="00E27F59" w:rsidRDefault="002A1029">
      <w:r>
        <w:rPr>
          <w:rFonts w:hint="eastAsia"/>
        </w:rPr>
        <w:t>4</w:t>
      </w:r>
      <w:r>
        <w:rPr>
          <w:rFonts w:hint="eastAsia"/>
        </w:rPr>
        <w:t>、所有材料均需加盖应标单位公章；</w:t>
      </w:r>
    </w:p>
    <w:p w:rsidR="00E27F59" w:rsidRDefault="002A1029">
      <w:r>
        <w:rPr>
          <w:rFonts w:hint="eastAsia"/>
        </w:rPr>
        <w:t>5</w:t>
      </w:r>
      <w:r>
        <w:rPr>
          <w:rFonts w:hint="eastAsia"/>
        </w:rPr>
        <w:t>、业务员授权书要点</w:t>
      </w:r>
      <w:r w:rsidR="002C53EA">
        <w:rPr>
          <w:rFonts w:hint="eastAsia"/>
        </w:rPr>
        <w:t>（具体参考标书</w:t>
      </w:r>
      <w:r w:rsidR="003C2613">
        <w:rPr>
          <w:rFonts w:hint="eastAsia"/>
        </w:rPr>
        <w:t>业务员授权书</w:t>
      </w:r>
      <w:r w:rsidR="002C53EA">
        <w:rPr>
          <w:rFonts w:hint="eastAsia"/>
        </w:rPr>
        <w:t>模板样例）</w:t>
      </w:r>
      <w:r>
        <w:rPr>
          <w:rFonts w:hint="eastAsia"/>
        </w:rPr>
        <w:t>：</w:t>
      </w:r>
    </w:p>
    <w:p w:rsidR="00E27F59" w:rsidRDefault="002A1029">
      <w:pPr>
        <w:ind w:leftChars="100" w:left="300"/>
      </w:pPr>
      <w:r>
        <w:rPr>
          <w:rFonts w:hint="eastAsia"/>
        </w:rPr>
        <w:t>a.</w:t>
      </w:r>
      <w:r>
        <w:rPr>
          <w:rFonts w:hint="eastAsia"/>
        </w:rPr>
        <w:t>授权委托书原件</w:t>
      </w:r>
      <w:r w:rsidR="00977B3A" w:rsidRPr="00702840">
        <w:rPr>
          <w:rFonts w:hint="eastAsia"/>
          <w:b/>
          <w:sz w:val="28"/>
          <w:szCs w:val="28"/>
        </w:rPr>
        <w:t>（授权时间期限不小于</w:t>
      </w:r>
      <w:r w:rsidR="00977B3A" w:rsidRPr="00702840">
        <w:rPr>
          <w:rFonts w:hint="eastAsia"/>
          <w:b/>
          <w:sz w:val="28"/>
          <w:szCs w:val="28"/>
        </w:rPr>
        <w:t>1</w:t>
      </w:r>
      <w:r w:rsidR="00977B3A" w:rsidRPr="00702840">
        <w:rPr>
          <w:rFonts w:hint="eastAsia"/>
          <w:b/>
          <w:sz w:val="28"/>
          <w:szCs w:val="28"/>
        </w:rPr>
        <w:t>年）</w:t>
      </w:r>
      <w:r>
        <w:rPr>
          <w:rFonts w:hint="eastAsia"/>
        </w:rPr>
        <w:t>；</w:t>
      </w:r>
    </w:p>
    <w:p w:rsidR="00E27F59" w:rsidRDefault="002A1029">
      <w:pPr>
        <w:ind w:leftChars="100" w:left="300"/>
      </w:pPr>
      <w:r>
        <w:rPr>
          <w:rFonts w:hint="eastAsia"/>
        </w:rPr>
        <w:t>b.</w:t>
      </w:r>
      <w:r>
        <w:rPr>
          <w:rFonts w:hint="eastAsia"/>
        </w:rPr>
        <w:t>法人身份证复印件；</w:t>
      </w:r>
    </w:p>
    <w:p w:rsidR="00E27F59" w:rsidRDefault="002A1029">
      <w:pPr>
        <w:ind w:leftChars="100" w:left="300"/>
      </w:pPr>
      <w:r>
        <w:rPr>
          <w:rFonts w:hint="eastAsia"/>
        </w:rPr>
        <w:t>c.</w:t>
      </w:r>
      <w:r>
        <w:rPr>
          <w:rFonts w:hint="eastAsia"/>
        </w:rPr>
        <w:t>业务员身份证复印件；</w:t>
      </w:r>
    </w:p>
    <w:p w:rsidR="00E27F59" w:rsidRDefault="002A1029">
      <w:pPr>
        <w:ind w:leftChars="100" w:left="300"/>
      </w:pPr>
      <w:r>
        <w:rPr>
          <w:rFonts w:hint="eastAsia"/>
        </w:rPr>
        <w:t>d.</w:t>
      </w:r>
      <w:r>
        <w:rPr>
          <w:rFonts w:hint="eastAsia"/>
        </w:rPr>
        <w:t>授权的产品；</w:t>
      </w:r>
    </w:p>
    <w:p w:rsidR="00E27F59" w:rsidRDefault="002A1029">
      <w:pPr>
        <w:ind w:leftChars="100" w:left="300"/>
      </w:pPr>
      <w:r>
        <w:rPr>
          <w:rFonts w:hint="eastAsia"/>
        </w:rPr>
        <w:t>e.</w:t>
      </w:r>
      <w:r>
        <w:rPr>
          <w:rFonts w:hint="eastAsia"/>
        </w:rPr>
        <w:t>授权区域；</w:t>
      </w:r>
    </w:p>
    <w:p w:rsidR="00E27F59" w:rsidRDefault="002A1029" w:rsidP="003E73D0">
      <w:pPr>
        <w:ind w:leftChars="100" w:left="300"/>
      </w:pPr>
      <w:r>
        <w:rPr>
          <w:rFonts w:hint="eastAsia"/>
        </w:rPr>
        <w:t>f.</w:t>
      </w:r>
      <w:r>
        <w:rPr>
          <w:rFonts w:hint="eastAsia"/>
        </w:rPr>
        <w:t>授权有效期；</w:t>
      </w:r>
    </w:p>
    <w:p w:rsidR="000443D6" w:rsidRDefault="003E73D0" w:rsidP="000443D6">
      <w:pPr>
        <w:ind w:leftChars="100" w:left="300"/>
      </w:pPr>
      <w:r>
        <w:rPr>
          <w:rFonts w:hint="eastAsia"/>
        </w:rPr>
        <w:t>g</w:t>
      </w:r>
      <w:r w:rsidR="002A1029">
        <w:rPr>
          <w:rFonts w:hint="eastAsia"/>
        </w:rPr>
        <w:t>.</w:t>
      </w:r>
      <w:r w:rsidR="002A1029">
        <w:rPr>
          <w:rFonts w:hint="eastAsia"/>
        </w:rPr>
        <w:t>授权委托书原件需法人</w:t>
      </w:r>
      <w:r w:rsidR="00E42D40">
        <w:rPr>
          <w:rFonts w:hint="eastAsia"/>
        </w:rPr>
        <w:t>和业务员</w:t>
      </w:r>
      <w:r w:rsidR="002A1029">
        <w:rPr>
          <w:rFonts w:hint="eastAsia"/>
        </w:rPr>
        <w:t>签字（或签章）并加盖公章；</w:t>
      </w:r>
    </w:p>
    <w:p w:rsidR="00E27F59" w:rsidRDefault="002A1029">
      <w:r>
        <w:rPr>
          <w:rFonts w:hint="eastAsia"/>
        </w:rPr>
        <w:t>6</w:t>
      </w:r>
      <w:r>
        <w:rPr>
          <w:rFonts w:hint="eastAsia"/>
        </w:rPr>
        <w:t>、授权相关举例：厂家三证</w:t>
      </w:r>
      <w:r>
        <w:rPr>
          <w:rFonts w:hint="eastAsia"/>
        </w:rPr>
        <w:t>-&gt;</w:t>
      </w:r>
      <w:r>
        <w:rPr>
          <w:rFonts w:hint="eastAsia"/>
        </w:rPr>
        <w:t>厂家对一级经销商的授权</w:t>
      </w:r>
      <w:r>
        <w:rPr>
          <w:rFonts w:hint="eastAsia"/>
        </w:rPr>
        <w:t>-&gt;</w:t>
      </w:r>
      <w:r>
        <w:rPr>
          <w:rFonts w:hint="eastAsia"/>
        </w:rPr>
        <w:t>一级经销商三证</w:t>
      </w:r>
    </w:p>
    <w:p w:rsidR="000443D6" w:rsidRPr="002F42F4" w:rsidRDefault="006B73A2" w:rsidP="002F42F4">
      <w:pPr>
        <w:ind w:firstLineChars="150" w:firstLine="450"/>
      </w:pPr>
      <w:r w:rsidRPr="006B73A2">
        <w:rPr>
          <w:rFonts w:hint="eastAsia"/>
        </w:rPr>
        <w:t>正本是红章，且内容清晰可见，影印的尽量是彩色的（红色印章）；副</w:t>
      </w:r>
      <w:r w:rsidRPr="006B73A2">
        <w:rPr>
          <w:rFonts w:hint="eastAsia"/>
        </w:rPr>
        <w:lastRenderedPageBreak/>
        <w:t>本可以直接黑色复印</w:t>
      </w:r>
      <w:r w:rsidR="0054447E">
        <w:rPr>
          <w:rFonts w:hint="eastAsia"/>
        </w:rPr>
        <w:t>盖公章。</w:t>
      </w:r>
    </w:p>
    <w:p w:rsidR="00F4410D" w:rsidRDefault="00F4410D">
      <w:r w:rsidRPr="00F4410D">
        <w:rPr>
          <w:rFonts w:hint="eastAsia"/>
        </w:rPr>
        <w:t>7</w:t>
      </w:r>
      <w:r w:rsidRPr="00F4410D">
        <w:rPr>
          <w:rFonts w:hint="eastAsia"/>
        </w:rPr>
        <w:t>、逐级的质量保证协议</w:t>
      </w:r>
      <w:r>
        <w:rPr>
          <w:rFonts w:hint="eastAsia"/>
        </w:rPr>
        <w:t>要点：</w:t>
      </w:r>
    </w:p>
    <w:p w:rsidR="00F4410D" w:rsidRDefault="00F4410D" w:rsidP="00F4410D">
      <w:pPr>
        <w:ind w:leftChars="100" w:left="300"/>
      </w:pPr>
      <w:r>
        <w:rPr>
          <w:rFonts w:hint="eastAsia"/>
        </w:rPr>
        <w:t>a.</w:t>
      </w:r>
      <w:r>
        <w:rPr>
          <w:rFonts w:hint="eastAsia"/>
        </w:rPr>
        <w:t>双方公章；</w:t>
      </w:r>
    </w:p>
    <w:p w:rsidR="00F4410D" w:rsidRDefault="00F4410D" w:rsidP="00F4410D">
      <w:pPr>
        <w:ind w:leftChars="100" w:left="300"/>
      </w:pPr>
      <w:r>
        <w:rPr>
          <w:rFonts w:hint="eastAsia"/>
        </w:rPr>
        <w:t>b.</w:t>
      </w:r>
      <w:r>
        <w:rPr>
          <w:rFonts w:hint="eastAsia"/>
        </w:rPr>
        <w:t>双方法人签字</w:t>
      </w:r>
      <w:r w:rsidR="0039082D">
        <w:rPr>
          <w:rFonts w:hint="eastAsia"/>
        </w:rPr>
        <w:t>或</w:t>
      </w:r>
      <w:r w:rsidR="0039082D" w:rsidRPr="0039082D">
        <w:rPr>
          <w:rFonts w:hint="eastAsia"/>
        </w:rPr>
        <w:t>签章</w:t>
      </w:r>
      <w:r>
        <w:rPr>
          <w:rFonts w:hint="eastAsia"/>
        </w:rPr>
        <w:t>；</w:t>
      </w:r>
    </w:p>
    <w:p w:rsidR="00F4410D" w:rsidRDefault="00F4410D" w:rsidP="00F4410D">
      <w:pPr>
        <w:ind w:leftChars="100" w:left="300"/>
      </w:pPr>
      <w:r>
        <w:rPr>
          <w:rFonts w:hint="eastAsia"/>
        </w:rPr>
        <w:t>c.</w:t>
      </w:r>
      <w:r>
        <w:rPr>
          <w:rFonts w:hint="eastAsia"/>
        </w:rPr>
        <w:t>有效期限；</w:t>
      </w:r>
    </w:p>
    <w:p w:rsidR="001A5B2F" w:rsidRPr="003E46B5" w:rsidRDefault="002A1029" w:rsidP="003D4232">
      <w:r>
        <w:rPr>
          <w:rFonts w:hint="eastAsia"/>
          <w:b/>
          <w:sz w:val="32"/>
          <w:szCs w:val="32"/>
        </w:rPr>
        <w:t>注意：</w:t>
      </w:r>
      <w:r>
        <w:rPr>
          <w:rFonts w:hint="eastAsia"/>
          <w:b/>
        </w:rPr>
        <w:t>各供应商需严格按照标书范本目录及顺序准备好所需材料，具体格式要求请查看</w:t>
      </w:r>
      <w:bookmarkStart w:id="6" w:name="_GoBack"/>
      <w:bookmarkEnd w:id="6"/>
      <w:r w:rsidR="001A5B2F">
        <w:rPr>
          <w:rFonts w:hint="eastAsia"/>
          <w:b/>
        </w:rPr>
        <w:t>范本</w:t>
      </w:r>
      <w:r w:rsidR="009076D8">
        <w:rPr>
          <w:rFonts w:hint="eastAsia"/>
          <w:b/>
        </w:rPr>
        <w:t>。</w:t>
      </w:r>
    </w:p>
    <w:sectPr w:rsidR="001A5B2F" w:rsidRPr="003E46B5" w:rsidSect="00E27F59">
      <w:footerReference w:type="default" r:id="rId12"/>
      <w:pgSz w:w="11906" w:h="16838"/>
      <w:pgMar w:top="1134" w:right="1134" w:bottom="1134" w:left="1134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A05" w:rsidRDefault="00A74A05" w:rsidP="00E27F59">
      <w:r>
        <w:separator/>
      </w:r>
    </w:p>
  </w:endnote>
  <w:endnote w:type="continuationSeparator" w:id="0">
    <w:p w:rsidR="00A74A05" w:rsidRDefault="00A74A05" w:rsidP="00E27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9" w:rsidRDefault="00264869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6131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Af3zuMVAgAAFQQAAA4AAAAAAAAA&#10;AQAgAAAAHwEAAGRycy9lMm9Eb2MueG1sUEsFBgAAAAAGAAYAWQEAAKYFAAAAAA==&#10;" filled="f" stroked="f" strokeweight=".5pt">
          <v:textbox style="mso-fit-shape-to-text:t" inset="0,0,0,0">
            <w:txbxContent>
              <w:p w:rsidR="00E27F59" w:rsidRDefault="00264869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2A102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28729A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A05" w:rsidRDefault="00A74A05" w:rsidP="00E27F59">
      <w:r>
        <w:separator/>
      </w:r>
    </w:p>
  </w:footnote>
  <w:footnote w:type="continuationSeparator" w:id="0">
    <w:p w:rsidR="00A74A05" w:rsidRDefault="00A74A05" w:rsidP="00E27F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73EC"/>
    <w:multiLevelType w:val="singleLevel"/>
    <w:tmpl w:val="AE847872"/>
    <w:lvl w:ilvl="0">
      <w:start w:val="3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12236F9"/>
    <w:rsid w:val="00000C32"/>
    <w:rsid w:val="000061EE"/>
    <w:rsid w:val="0001380E"/>
    <w:rsid w:val="000217FE"/>
    <w:rsid w:val="000224CE"/>
    <w:rsid w:val="00026B5A"/>
    <w:rsid w:val="00030FCE"/>
    <w:rsid w:val="000443D6"/>
    <w:rsid w:val="00044500"/>
    <w:rsid w:val="00054DC5"/>
    <w:rsid w:val="00057F0F"/>
    <w:rsid w:val="000674B1"/>
    <w:rsid w:val="000833BE"/>
    <w:rsid w:val="00091669"/>
    <w:rsid w:val="000936A9"/>
    <w:rsid w:val="000A5BD2"/>
    <w:rsid w:val="000B11C2"/>
    <w:rsid w:val="000B1ED3"/>
    <w:rsid w:val="000C6F40"/>
    <w:rsid w:val="000E0475"/>
    <w:rsid w:val="000E362A"/>
    <w:rsid w:val="00117E66"/>
    <w:rsid w:val="0012120C"/>
    <w:rsid w:val="001305D0"/>
    <w:rsid w:val="00155426"/>
    <w:rsid w:val="00162F88"/>
    <w:rsid w:val="001979DA"/>
    <w:rsid w:val="001A0B08"/>
    <w:rsid w:val="001A5B2F"/>
    <w:rsid w:val="001E5F5B"/>
    <w:rsid w:val="001F7720"/>
    <w:rsid w:val="00202287"/>
    <w:rsid w:val="002065EA"/>
    <w:rsid w:val="002155E9"/>
    <w:rsid w:val="00227376"/>
    <w:rsid w:val="00264869"/>
    <w:rsid w:val="002659C5"/>
    <w:rsid w:val="00276401"/>
    <w:rsid w:val="002768B4"/>
    <w:rsid w:val="0028729A"/>
    <w:rsid w:val="002A1029"/>
    <w:rsid w:val="002C53EA"/>
    <w:rsid w:val="002F42F4"/>
    <w:rsid w:val="00311236"/>
    <w:rsid w:val="00325F4D"/>
    <w:rsid w:val="0034745D"/>
    <w:rsid w:val="00377CBD"/>
    <w:rsid w:val="00380B70"/>
    <w:rsid w:val="00381FEA"/>
    <w:rsid w:val="0039082D"/>
    <w:rsid w:val="003B0ABD"/>
    <w:rsid w:val="003B3799"/>
    <w:rsid w:val="003C2613"/>
    <w:rsid w:val="003C2D0C"/>
    <w:rsid w:val="003C5859"/>
    <w:rsid w:val="003D4232"/>
    <w:rsid w:val="003E46B5"/>
    <w:rsid w:val="003E73D0"/>
    <w:rsid w:val="004229C5"/>
    <w:rsid w:val="00426B7E"/>
    <w:rsid w:val="00432873"/>
    <w:rsid w:val="004533C4"/>
    <w:rsid w:val="00454493"/>
    <w:rsid w:val="004770D0"/>
    <w:rsid w:val="00493783"/>
    <w:rsid w:val="00494D5A"/>
    <w:rsid w:val="004B0325"/>
    <w:rsid w:val="004C3306"/>
    <w:rsid w:val="004F2B43"/>
    <w:rsid w:val="004F3D28"/>
    <w:rsid w:val="00513E04"/>
    <w:rsid w:val="0054447E"/>
    <w:rsid w:val="00556740"/>
    <w:rsid w:val="00566A5B"/>
    <w:rsid w:val="00567C81"/>
    <w:rsid w:val="005A02C4"/>
    <w:rsid w:val="005D6299"/>
    <w:rsid w:val="005E0777"/>
    <w:rsid w:val="005F19C5"/>
    <w:rsid w:val="005F566F"/>
    <w:rsid w:val="00601783"/>
    <w:rsid w:val="00616523"/>
    <w:rsid w:val="00625A53"/>
    <w:rsid w:val="006619AE"/>
    <w:rsid w:val="006801A5"/>
    <w:rsid w:val="006A589A"/>
    <w:rsid w:val="006B73A2"/>
    <w:rsid w:val="006C0B08"/>
    <w:rsid w:val="006C2B51"/>
    <w:rsid w:val="006D4D04"/>
    <w:rsid w:val="006E6DEE"/>
    <w:rsid w:val="006F12A2"/>
    <w:rsid w:val="006F2DB3"/>
    <w:rsid w:val="00701789"/>
    <w:rsid w:val="00702840"/>
    <w:rsid w:val="0070410B"/>
    <w:rsid w:val="007041A7"/>
    <w:rsid w:val="00715A5F"/>
    <w:rsid w:val="00726D6F"/>
    <w:rsid w:val="00747EE9"/>
    <w:rsid w:val="007C0B63"/>
    <w:rsid w:val="007C7463"/>
    <w:rsid w:val="007D6695"/>
    <w:rsid w:val="007F2877"/>
    <w:rsid w:val="007F5C3A"/>
    <w:rsid w:val="0080012A"/>
    <w:rsid w:val="00810B56"/>
    <w:rsid w:val="00844D43"/>
    <w:rsid w:val="00846D08"/>
    <w:rsid w:val="00851F29"/>
    <w:rsid w:val="00862B12"/>
    <w:rsid w:val="00872295"/>
    <w:rsid w:val="008732B4"/>
    <w:rsid w:val="00893D72"/>
    <w:rsid w:val="00897FB2"/>
    <w:rsid w:val="008A2BB2"/>
    <w:rsid w:val="008D1DD5"/>
    <w:rsid w:val="009076D8"/>
    <w:rsid w:val="00911EAA"/>
    <w:rsid w:val="00917EEC"/>
    <w:rsid w:val="009459BA"/>
    <w:rsid w:val="00955F30"/>
    <w:rsid w:val="009629D7"/>
    <w:rsid w:val="009651B7"/>
    <w:rsid w:val="00977B3A"/>
    <w:rsid w:val="00997AE3"/>
    <w:rsid w:val="009A1543"/>
    <w:rsid w:val="009B012A"/>
    <w:rsid w:val="009C3B46"/>
    <w:rsid w:val="009D231E"/>
    <w:rsid w:val="009D4B95"/>
    <w:rsid w:val="00A1272D"/>
    <w:rsid w:val="00A17E57"/>
    <w:rsid w:val="00A20D4B"/>
    <w:rsid w:val="00A229E9"/>
    <w:rsid w:val="00A273D8"/>
    <w:rsid w:val="00A35162"/>
    <w:rsid w:val="00A4366B"/>
    <w:rsid w:val="00A473BF"/>
    <w:rsid w:val="00A540F4"/>
    <w:rsid w:val="00A64067"/>
    <w:rsid w:val="00A6429E"/>
    <w:rsid w:val="00A74A05"/>
    <w:rsid w:val="00A86B36"/>
    <w:rsid w:val="00AA4ADC"/>
    <w:rsid w:val="00AB30F5"/>
    <w:rsid w:val="00AD1871"/>
    <w:rsid w:val="00AD63BC"/>
    <w:rsid w:val="00AF11C1"/>
    <w:rsid w:val="00AF1773"/>
    <w:rsid w:val="00AF2803"/>
    <w:rsid w:val="00B31CE0"/>
    <w:rsid w:val="00B32D49"/>
    <w:rsid w:val="00B4592E"/>
    <w:rsid w:val="00BA0EFD"/>
    <w:rsid w:val="00BB1741"/>
    <w:rsid w:val="00BB674A"/>
    <w:rsid w:val="00BC56C2"/>
    <w:rsid w:val="00BE7C8E"/>
    <w:rsid w:val="00C21054"/>
    <w:rsid w:val="00C26111"/>
    <w:rsid w:val="00C333A2"/>
    <w:rsid w:val="00C37670"/>
    <w:rsid w:val="00C40823"/>
    <w:rsid w:val="00C42C39"/>
    <w:rsid w:val="00C6736D"/>
    <w:rsid w:val="00C812B3"/>
    <w:rsid w:val="00C91A66"/>
    <w:rsid w:val="00CC07E6"/>
    <w:rsid w:val="00CD1D77"/>
    <w:rsid w:val="00CE3B7A"/>
    <w:rsid w:val="00D00970"/>
    <w:rsid w:val="00D032E1"/>
    <w:rsid w:val="00D11483"/>
    <w:rsid w:val="00D267AF"/>
    <w:rsid w:val="00D61C23"/>
    <w:rsid w:val="00D661BF"/>
    <w:rsid w:val="00D80FEF"/>
    <w:rsid w:val="00D84171"/>
    <w:rsid w:val="00D928C3"/>
    <w:rsid w:val="00D93D62"/>
    <w:rsid w:val="00D94C7C"/>
    <w:rsid w:val="00DB3880"/>
    <w:rsid w:val="00DE289B"/>
    <w:rsid w:val="00E27F59"/>
    <w:rsid w:val="00E36F7A"/>
    <w:rsid w:val="00E42D05"/>
    <w:rsid w:val="00E42D40"/>
    <w:rsid w:val="00E7138A"/>
    <w:rsid w:val="00E7260D"/>
    <w:rsid w:val="00E74864"/>
    <w:rsid w:val="00E9326F"/>
    <w:rsid w:val="00E94DD0"/>
    <w:rsid w:val="00EA7533"/>
    <w:rsid w:val="00EA7796"/>
    <w:rsid w:val="00ED4C7C"/>
    <w:rsid w:val="00EE078D"/>
    <w:rsid w:val="00EE33B0"/>
    <w:rsid w:val="00EE79BF"/>
    <w:rsid w:val="00F03B2A"/>
    <w:rsid w:val="00F12F8A"/>
    <w:rsid w:val="00F21D16"/>
    <w:rsid w:val="00F36367"/>
    <w:rsid w:val="00F41A58"/>
    <w:rsid w:val="00F4410D"/>
    <w:rsid w:val="00F87728"/>
    <w:rsid w:val="00FB42EA"/>
    <w:rsid w:val="00FC4A70"/>
    <w:rsid w:val="00FC6621"/>
    <w:rsid w:val="00FD0D83"/>
    <w:rsid w:val="00FE0315"/>
    <w:rsid w:val="00FE2756"/>
    <w:rsid w:val="00FE72CB"/>
    <w:rsid w:val="00FF04BA"/>
    <w:rsid w:val="00FF327E"/>
    <w:rsid w:val="00FF7B29"/>
    <w:rsid w:val="01474C50"/>
    <w:rsid w:val="018D3EBE"/>
    <w:rsid w:val="01A10CF7"/>
    <w:rsid w:val="01A912A4"/>
    <w:rsid w:val="03941F18"/>
    <w:rsid w:val="06A5712B"/>
    <w:rsid w:val="06D1338E"/>
    <w:rsid w:val="07005C16"/>
    <w:rsid w:val="07765068"/>
    <w:rsid w:val="07AF04E9"/>
    <w:rsid w:val="07C94CA2"/>
    <w:rsid w:val="07D80836"/>
    <w:rsid w:val="0884525C"/>
    <w:rsid w:val="090957A7"/>
    <w:rsid w:val="09880C71"/>
    <w:rsid w:val="09E5340B"/>
    <w:rsid w:val="0A643F72"/>
    <w:rsid w:val="0C400C6E"/>
    <w:rsid w:val="0D5F27F9"/>
    <w:rsid w:val="0DA83638"/>
    <w:rsid w:val="0DAA1029"/>
    <w:rsid w:val="0DE302BF"/>
    <w:rsid w:val="0E492EF0"/>
    <w:rsid w:val="0E6929A0"/>
    <w:rsid w:val="0F5277FC"/>
    <w:rsid w:val="0F7654FA"/>
    <w:rsid w:val="0FB124E8"/>
    <w:rsid w:val="0FCE7F21"/>
    <w:rsid w:val="0FD44404"/>
    <w:rsid w:val="0FE85487"/>
    <w:rsid w:val="117D70D8"/>
    <w:rsid w:val="11D3433D"/>
    <w:rsid w:val="122A0D08"/>
    <w:rsid w:val="122E53EF"/>
    <w:rsid w:val="12D669ED"/>
    <w:rsid w:val="134D1898"/>
    <w:rsid w:val="135A0E1F"/>
    <w:rsid w:val="136C1963"/>
    <w:rsid w:val="136D1EE3"/>
    <w:rsid w:val="14012D9B"/>
    <w:rsid w:val="156B6910"/>
    <w:rsid w:val="157E2A1E"/>
    <w:rsid w:val="166A6347"/>
    <w:rsid w:val="1687743C"/>
    <w:rsid w:val="16E02896"/>
    <w:rsid w:val="17336BEE"/>
    <w:rsid w:val="17E47209"/>
    <w:rsid w:val="18760585"/>
    <w:rsid w:val="18BD1360"/>
    <w:rsid w:val="19731DA4"/>
    <w:rsid w:val="1A144B47"/>
    <w:rsid w:val="1AA861A6"/>
    <w:rsid w:val="1B07738C"/>
    <w:rsid w:val="1B5F2281"/>
    <w:rsid w:val="1B843D58"/>
    <w:rsid w:val="1B8B68E5"/>
    <w:rsid w:val="1BD249CE"/>
    <w:rsid w:val="1C712E06"/>
    <w:rsid w:val="1CA740C7"/>
    <w:rsid w:val="1CD77DC8"/>
    <w:rsid w:val="1D1F1098"/>
    <w:rsid w:val="1D265288"/>
    <w:rsid w:val="1D530562"/>
    <w:rsid w:val="1D5B0B17"/>
    <w:rsid w:val="1DC959BE"/>
    <w:rsid w:val="1E9678AB"/>
    <w:rsid w:val="1ECB533C"/>
    <w:rsid w:val="1F083795"/>
    <w:rsid w:val="1F1243C5"/>
    <w:rsid w:val="1F2A767E"/>
    <w:rsid w:val="1F555FAE"/>
    <w:rsid w:val="1F8554DD"/>
    <w:rsid w:val="200D76F8"/>
    <w:rsid w:val="208638DA"/>
    <w:rsid w:val="21270403"/>
    <w:rsid w:val="216A1C67"/>
    <w:rsid w:val="218C023C"/>
    <w:rsid w:val="21BB0CA7"/>
    <w:rsid w:val="21C673E5"/>
    <w:rsid w:val="229879F0"/>
    <w:rsid w:val="230B222B"/>
    <w:rsid w:val="233F178E"/>
    <w:rsid w:val="235C6BF8"/>
    <w:rsid w:val="23804C48"/>
    <w:rsid w:val="23A31EE4"/>
    <w:rsid w:val="24822A6B"/>
    <w:rsid w:val="257D1456"/>
    <w:rsid w:val="261028E1"/>
    <w:rsid w:val="26173556"/>
    <w:rsid w:val="26556BE4"/>
    <w:rsid w:val="26A91807"/>
    <w:rsid w:val="27113BA8"/>
    <w:rsid w:val="27755086"/>
    <w:rsid w:val="28AD1471"/>
    <w:rsid w:val="29B05931"/>
    <w:rsid w:val="2A116BA4"/>
    <w:rsid w:val="2B386FC9"/>
    <w:rsid w:val="2B9A409A"/>
    <w:rsid w:val="2BBF34FE"/>
    <w:rsid w:val="2C160ACA"/>
    <w:rsid w:val="2C1D5BAC"/>
    <w:rsid w:val="2C691256"/>
    <w:rsid w:val="2CDA1BE3"/>
    <w:rsid w:val="2D0F6CBA"/>
    <w:rsid w:val="2D930E38"/>
    <w:rsid w:val="2E5779C6"/>
    <w:rsid w:val="2EB5495D"/>
    <w:rsid w:val="2ED16079"/>
    <w:rsid w:val="2F0E7FA3"/>
    <w:rsid w:val="2F6040BF"/>
    <w:rsid w:val="2FA3452D"/>
    <w:rsid w:val="2FB53460"/>
    <w:rsid w:val="2FBB4E28"/>
    <w:rsid w:val="2FC57F26"/>
    <w:rsid w:val="318A7149"/>
    <w:rsid w:val="31A651EA"/>
    <w:rsid w:val="323B6792"/>
    <w:rsid w:val="327E3BDC"/>
    <w:rsid w:val="328236A3"/>
    <w:rsid w:val="32F33585"/>
    <w:rsid w:val="333F576D"/>
    <w:rsid w:val="3366228D"/>
    <w:rsid w:val="33800182"/>
    <w:rsid w:val="33854659"/>
    <w:rsid w:val="339677EE"/>
    <w:rsid w:val="33EA73E3"/>
    <w:rsid w:val="34815B55"/>
    <w:rsid w:val="349F43EA"/>
    <w:rsid w:val="34FC5532"/>
    <w:rsid w:val="35823E01"/>
    <w:rsid w:val="365E1CA8"/>
    <w:rsid w:val="377D59AE"/>
    <w:rsid w:val="37964431"/>
    <w:rsid w:val="37B524B7"/>
    <w:rsid w:val="38282AE1"/>
    <w:rsid w:val="3885656A"/>
    <w:rsid w:val="3959796F"/>
    <w:rsid w:val="399724EB"/>
    <w:rsid w:val="3B2B0858"/>
    <w:rsid w:val="3C2C4E88"/>
    <w:rsid w:val="3C2E0A00"/>
    <w:rsid w:val="3C760DD9"/>
    <w:rsid w:val="3C762E90"/>
    <w:rsid w:val="3CB7041A"/>
    <w:rsid w:val="3D12667B"/>
    <w:rsid w:val="3D8B2687"/>
    <w:rsid w:val="3DD063ED"/>
    <w:rsid w:val="3E3834E1"/>
    <w:rsid w:val="3EC47437"/>
    <w:rsid w:val="40830AE7"/>
    <w:rsid w:val="408777A8"/>
    <w:rsid w:val="40EC2740"/>
    <w:rsid w:val="413C33D3"/>
    <w:rsid w:val="416C1DFA"/>
    <w:rsid w:val="41AF6FF5"/>
    <w:rsid w:val="41CE4ED1"/>
    <w:rsid w:val="41F27235"/>
    <w:rsid w:val="42313564"/>
    <w:rsid w:val="427252EE"/>
    <w:rsid w:val="43537F6C"/>
    <w:rsid w:val="43706EBF"/>
    <w:rsid w:val="43E42468"/>
    <w:rsid w:val="441732B2"/>
    <w:rsid w:val="44720B98"/>
    <w:rsid w:val="458465A5"/>
    <w:rsid w:val="462D3158"/>
    <w:rsid w:val="470376AC"/>
    <w:rsid w:val="47550B1A"/>
    <w:rsid w:val="47C059CA"/>
    <w:rsid w:val="47C662E5"/>
    <w:rsid w:val="47DB29D4"/>
    <w:rsid w:val="48AE5D57"/>
    <w:rsid w:val="48D843F7"/>
    <w:rsid w:val="48F24266"/>
    <w:rsid w:val="495F6FD6"/>
    <w:rsid w:val="49A17A25"/>
    <w:rsid w:val="4A5741B2"/>
    <w:rsid w:val="4AD40FD0"/>
    <w:rsid w:val="4B5102E6"/>
    <w:rsid w:val="4B5A18F2"/>
    <w:rsid w:val="4CB05B99"/>
    <w:rsid w:val="4D9125D1"/>
    <w:rsid w:val="4DDA26D9"/>
    <w:rsid w:val="4E42141B"/>
    <w:rsid w:val="4E5611F4"/>
    <w:rsid w:val="4E8D7BBD"/>
    <w:rsid w:val="4EE258E6"/>
    <w:rsid w:val="4F0D6AEA"/>
    <w:rsid w:val="4F5901C5"/>
    <w:rsid w:val="4FF71722"/>
    <w:rsid w:val="50B60403"/>
    <w:rsid w:val="51A87E8A"/>
    <w:rsid w:val="53076573"/>
    <w:rsid w:val="53D838DA"/>
    <w:rsid w:val="54426A0E"/>
    <w:rsid w:val="5476691F"/>
    <w:rsid w:val="54E40551"/>
    <w:rsid w:val="551461D9"/>
    <w:rsid w:val="553C0139"/>
    <w:rsid w:val="55861A51"/>
    <w:rsid w:val="55CC6EE4"/>
    <w:rsid w:val="56200ACE"/>
    <w:rsid w:val="567D4933"/>
    <w:rsid w:val="56C03E8D"/>
    <w:rsid w:val="5778521C"/>
    <w:rsid w:val="58111853"/>
    <w:rsid w:val="5832652C"/>
    <w:rsid w:val="58D5520A"/>
    <w:rsid w:val="59B81833"/>
    <w:rsid w:val="59BA3117"/>
    <w:rsid w:val="59BF62C1"/>
    <w:rsid w:val="5A150DBB"/>
    <w:rsid w:val="5A5108BF"/>
    <w:rsid w:val="5AEF35C2"/>
    <w:rsid w:val="5AF07E95"/>
    <w:rsid w:val="5AF72E62"/>
    <w:rsid w:val="5B826AC4"/>
    <w:rsid w:val="5CCF367D"/>
    <w:rsid w:val="5D2C75F3"/>
    <w:rsid w:val="5E582A4F"/>
    <w:rsid w:val="5F8C2E79"/>
    <w:rsid w:val="5FB604D7"/>
    <w:rsid w:val="5FDD3DF4"/>
    <w:rsid w:val="5FEF78D8"/>
    <w:rsid w:val="60093E43"/>
    <w:rsid w:val="611662F8"/>
    <w:rsid w:val="623445DF"/>
    <w:rsid w:val="623976C0"/>
    <w:rsid w:val="625151B3"/>
    <w:rsid w:val="63184564"/>
    <w:rsid w:val="6347532E"/>
    <w:rsid w:val="637C3CEC"/>
    <w:rsid w:val="656A74EE"/>
    <w:rsid w:val="65AB3BD6"/>
    <w:rsid w:val="65FC2ABB"/>
    <w:rsid w:val="661E4E73"/>
    <w:rsid w:val="6624639A"/>
    <w:rsid w:val="668571A7"/>
    <w:rsid w:val="66BF1E3D"/>
    <w:rsid w:val="66DF5350"/>
    <w:rsid w:val="67336ACD"/>
    <w:rsid w:val="67D12354"/>
    <w:rsid w:val="681679D7"/>
    <w:rsid w:val="6865549B"/>
    <w:rsid w:val="68B051F1"/>
    <w:rsid w:val="68C11C6F"/>
    <w:rsid w:val="68D427E5"/>
    <w:rsid w:val="69E92EB2"/>
    <w:rsid w:val="6A6C716B"/>
    <w:rsid w:val="6A9565A8"/>
    <w:rsid w:val="6BA715BE"/>
    <w:rsid w:val="6BC30361"/>
    <w:rsid w:val="6C3E08AF"/>
    <w:rsid w:val="6C984952"/>
    <w:rsid w:val="6CAC3778"/>
    <w:rsid w:val="6CED6A61"/>
    <w:rsid w:val="6E8C783E"/>
    <w:rsid w:val="6E9D29E6"/>
    <w:rsid w:val="6ED54D4B"/>
    <w:rsid w:val="6ED85063"/>
    <w:rsid w:val="6EF26F14"/>
    <w:rsid w:val="6F9B2912"/>
    <w:rsid w:val="6FEE699E"/>
    <w:rsid w:val="704461A7"/>
    <w:rsid w:val="70FB0CEC"/>
    <w:rsid w:val="71083C2D"/>
    <w:rsid w:val="712236F9"/>
    <w:rsid w:val="71871235"/>
    <w:rsid w:val="71CD23BB"/>
    <w:rsid w:val="725C3FD9"/>
    <w:rsid w:val="72E92124"/>
    <w:rsid w:val="730C7ADB"/>
    <w:rsid w:val="73F5228E"/>
    <w:rsid w:val="743C3588"/>
    <w:rsid w:val="74BF3691"/>
    <w:rsid w:val="754235A7"/>
    <w:rsid w:val="759561AD"/>
    <w:rsid w:val="75AC79F6"/>
    <w:rsid w:val="768872A0"/>
    <w:rsid w:val="76D27386"/>
    <w:rsid w:val="77850F08"/>
    <w:rsid w:val="77A42A09"/>
    <w:rsid w:val="787C2BCD"/>
    <w:rsid w:val="789810A0"/>
    <w:rsid w:val="78994F15"/>
    <w:rsid w:val="7ABF2AEE"/>
    <w:rsid w:val="7ACF7F3D"/>
    <w:rsid w:val="7B0776D4"/>
    <w:rsid w:val="7B0D55E1"/>
    <w:rsid w:val="7BA74B10"/>
    <w:rsid w:val="7C3F7CE9"/>
    <w:rsid w:val="7CD9538E"/>
    <w:rsid w:val="7D224E5D"/>
    <w:rsid w:val="7E815028"/>
    <w:rsid w:val="7EE4241F"/>
    <w:rsid w:val="7F0862E8"/>
    <w:rsid w:val="7F0C3391"/>
    <w:rsid w:val="7F126BFB"/>
    <w:rsid w:val="7F257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7F59"/>
    <w:pPr>
      <w:widowControl w:val="0"/>
    </w:pPr>
    <w:rPr>
      <w:rFonts w:asciiTheme="minorHAnsi" w:hAnsiTheme="minorHAnsi" w:cstheme="minorBidi"/>
      <w:kern w:val="2"/>
      <w:sz w:val="30"/>
      <w:szCs w:val="22"/>
    </w:rPr>
  </w:style>
  <w:style w:type="paragraph" w:styleId="1">
    <w:name w:val="heading 1"/>
    <w:basedOn w:val="a"/>
    <w:next w:val="a"/>
    <w:link w:val="1Char"/>
    <w:qFormat/>
    <w:rsid w:val="00E27F59"/>
    <w:pPr>
      <w:keepNext/>
      <w:keepLines/>
      <w:spacing w:line="576" w:lineRule="auto"/>
      <w:jc w:val="center"/>
      <w:outlineLvl w:val="0"/>
    </w:pPr>
    <w:rPr>
      <w:b/>
      <w:kern w:val="44"/>
      <w:sz w:val="48"/>
    </w:rPr>
  </w:style>
  <w:style w:type="paragraph" w:styleId="2">
    <w:name w:val="heading 2"/>
    <w:basedOn w:val="a"/>
    <w:next w:val="a"/>
    <w:link w:val="2Char"/>
    <w:unhideWhenUsed/>
    <w:qFormat/>
    <w:rsid w:val="00E27F59"/>
    <w:pPr>
      <w:keepNext/>
      <w:keepLines/>
      <w:spacing w:line="413" w:lineRule="auto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unhideWhenUsed/>
    <w:qFormat/>
    <w:rsid w:val="00E27F59"/>
    <w:pPr>
      <w:keepNext/>
      <w:keepLines/>
      <w:spacing w:line="413" w:lineRule="auto"/>
      <w:outlineLvl w:val="2"/>
    </w:pPr>
    <w:rPr>
      <w:b/>
    </w:rPr>
  </w:style>
  <w:style w:type="paragraph" w:styleId="4">
    <w:name w:val="heading 4"/>
    <w:basedOn w:val="a"/>
    <w:next w:val="a"/>
    <w:unhideWhenUsed/>
    <w:qFormat/>
    <w:rsid w:val="00E27F59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E27F59"/>
    <w:rPr>
      <w:rFonts w:ascii="宋体"/>
      <w:sz w:val="18"/>
      <w:szCs w:val="18"/>
    </w:rPr>
  </w:style>
  <w:style w:type="paragraph" w:styleId="30">
    <w:name w:val="toc 3"/>
    <w:basedOn w:val="a"/>
    <w:next w:val="a"/>
    <w:qFormat/>
    <w:rsid w:val="00E27F59"/>
    <w:pPr>
      <w:ind w:leftChars="400" w:left="840"/>
    </w:pPr>
  </w:style>
  <w:style w:type="paragraph" w:styleId="a4">
    <w:name w:val="Balloon Text"/>
    <w:basedOn w:val="a"/>
    <w:link w:val="Char0"/>
    <w:qFormat/>
    <w:rsid w:val="00E27F59"/>
    <w:rPr>
      <w:sz w:val="18"/>
      <w:szCs w:val="18"/>
    </w:rPr>
  </w:style>
  <w:style w:type="paragraph" w:styleId="a5">
    <w:name w:val="footer"/>
    <w:basedOn w:val="a"/>
    <w:qFormat/>
    <w:rsid w:val="00E27F5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rsid w:val="00E27F5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E27F59"/>
  </w:style>
  <w:style w:type="paragraph" w:styleId="20">
    <w:name w:val="toc 2"/>
    <w:basedOn w:val="a"/>
    <w:next w:val="a"/>
    <w:qFormat/>
    <w:rsid w:val="00E27F59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E27F5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qFormat/>
    <w:rsid w:val="00E27F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sid w:val="00E27F59"/>
    <w:rPr>
      <w:color w:val="0563C1" w:themeColor="hyperlink"/>
      <w:u w:val="single"/>
    </w:rPr>
  </w:style>
  <w:style w:type="paragraph" w:customStyle="1" w:styleId="WPSOffice1">
    <w:name w:val="WPSOffice手动目录 1"/>
    <w:qFormat/>
    <w:rsid w:val="00E27F59"/>
  </w:style>
  <w:style w:type="character" w:customStyle="1" w:styleId="Char0">
    <w:name w:val="批注框文本 Char"/>
    <w:basedOn w:val="a0"/>
    <w:link w:val="a4"/>
    <w:qFormat/>
    <w:rsid w:val="00E27F59"/>
    <w:rPr>
      <w:rFonts w:asciiTheme="minorHAnsi" w:hAnsiTheme="minorHAnsi" w:cstheme="minorBidi"/>
      <w:kern w:val="2"/>
      <w:sz w:val="18"/>
      <w:szCs w:val="18"/>
    </w:rPr>
  </w:style>
  <w:style w:type="character" w:customStyle="1" w:styleId="1Char">
    <w:name w:val="标题 1 Char"/>
    <w:link w:val="1"/>
    <w:qFormat/>
    <w:rsid w:val="00E27F59"/>
    <w:rPr>
      <w:rFonts w:asciiTheme="minorHAnsi" w:eastAsia="宋体" w:hAnsiTheme="minorHAnsi"/>
      <w:b/>
      <w:kern w:val="44"/>
      <w:sz w:val="48"/>
    </w:rPr>
  </w:style>
  <w:style w:type="character" w:customStyle="1" w:styleId="2Char">
    <w:name w:val="标题 2 Char"/>
    <w:link w:val="2"/>
    <w:qFormat/>
    <w:rsid w:val="00E27F59"/>
    <w:rPr>
      <w:rFonts w:ascii="Arial" w:eastAsia="宋体" w:hAnsi="Arial"/>
      <w:b/>
      <w:sz w:val="32"/>
    </w:rPr>
  </w:style>
  <w:style w:type="character" w:customStyle="1" w:styleId="Char">
    <w:name w:val="文档结构图 Char"/>
    <w:basedOn w:val="a0"/>
    <w:link w:val="a3"/>
    <w:qFormat/>
    <w:rsid w:val="00E27F59"/>
    <w:rPr>
      <w:rFonts w:ascii="宋体" w:hAnsiTheme="minorHAnsi" w:cstheme="minorBidi"/>
      <w:kern w:val="2"/>
      <w:sz w:val="18"/>
      <w:szCs w:val="18"/>
    </w:rPr>
  </w:style>
  <w:style w:type="paragraph" w:styleId="aa">
    <w:name w:val="Revision"/>
    <w:hidden/>
    <w:uiPriority w:val="99"/>
    <w:unhideWhenUsed/>
    <w:rsid w:val="002065EA"/>
    <w:rPr>
      <w:rFonts w:asciiTheme="minorHAnsi" w:hAnsiTheme="minorHAnsi" w:cstheme="minorBidi"/>
      <w:kern w:val="2"/>
      <w:sz w:val="3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gp.gov.cn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085;&#24120;&#24037;&#20316;\20191128\&#26631;&#20070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ECA2F7-2265-4176-8576-FAF575FF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标书模板.dotx</Template>
  <TotalTime>246</TotalTime>
  <Pages>5</Pages>
  <Words>186</Words>
  <Characters>1066</Characters>
  <Application>Microsoft Office Word</Application>
  <DocSecurity>0</DocSecurity>
  <Lines>8</Lines>
  <Paragraphs>2</Paragraphs>
  <ScaleCrop>false</ScaleCrop>
  <Company>Sky123.Org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鳳銘嚴</dc:creator>
  <cp:lastModifiedBy>Sky123.Org</cp:lastModifiedBy>
  <cp:revision>126</cp:revision>
  <cp:lastPrinted>2019-11-29T06:39:00Z</cp:lastPrinted>
  <dcterms:created xsi:type="dcterms:W3CDTF">2019-11-28T00:48:00Z</dcterms:created>
  <dcterms:modified xsi:type="dcterms:W3CDTF">2024-04-22T08:22:00Z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